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tylesWithEffects.xml" ContentType="application/vnd.ms-word.stylesWithEffect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glossary/stylesWithEffects.xml" ContentType="application/vnd.ms-word.stylesWithEffect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glossary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90D" w:rsidRPr="0040090D" w:rsidRDefault="0040090D" w:rsidP="00981172">
      <w:pPr>
        <w:pStyle w:val="NoSpacing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Revised 2015</w:t>
      </w:r>
    </w:p>
    <w:p w:rsidR="00983D03" w:rsidRDefault="00981172" w:rsidP="00981172">
      <w:pPr>
        <w:pStyle w:val="NoSpacing"/>
        <w:jc w:val="center"/>
        <w:rPr>
          <w:b/>
          <w:sz w:val="28"/>
          <w:szCs w:val="28"/>
        </w:rPr>
      </w:pPr>
      <w:r w:rsidRPr="00981172">
        <w:rPr>
          <w:b/>
          <w:sz w:val="28"/>
          <w:szCs w:val="28"/>
        </w:rPr>
        <w:t>Kentucky Department of Fish &amp; Wildlife Resources</w:t>
      </w:r>
    </w:p>
    <w:p w:rsidR="00981172" w:rsidRDefault="00981172" w:rsidP="00981172">
      <w:pPr>
        <w:pStyle w:val="NoSpacing"/>
        <w:jc w:val="center"/>
        <w:rPr>
          <w:b/>
          <w:sz w:val="28"/>
          <w:szCs w:val="28"/>
        </w:rPr>
      </w:pPr>
      <w:r>
        <w:rPr>
          <w:b/>
          <w:sz w:val="36"/>
          <w:szCs w:val="36"/>
        </w:rPr>
        <w:t>SPECIAL COMMISSION PERMITS</w:t>
      </w:r>
    </w:p>
    <w:p w:rsidR="00981172" w:rsidRDefault="00981172" w:rsidP="00981172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Application Form</w:t>
      </w:r>
    </w:p>
    <w:p w:rsidR="00981172" w:rsidRDefault="00981172" w:rsidP="00981172">
      <w:pPr>
        <w:pStyle w:val="NoSpacing"/>
        <w:jc w:val="center"/>
        <w:rPr>
          <w:b/>
        </w:rPr>
      </w:pPr>
    </w:p>
    <w:p w:rsidR="00981172" w:rsidRDefault="00981172" w:rsidP="00981172">
      <w:pPr>
        <w:pStyle w:val="NoSpacing"/>
        <w:jc w:val="center"/>
        <w:rPr>
          <w:b/>
          <w:sz w:val="24"/>
          <w:szCs w:val="24"/>
        </w:rPr>
      </w:pPr>
      <w:r w:rsidRPr="00981172">
        <w:rPr>
          <w:b/>
          <w:sz w:val="24"/>
          <w:szCs w:val="24"/>
        </w:rPr>
        <w:t xml:space="preserve">Organizations must provide this information even if an application was completed in </w:t>
      </w:r>
      <w:r>
        <w:rPr>
          <w:b/>
          <w:sz w:val="24"/>
          <w:szCs w:val="24"/>
        </w:rPr>
        <w:t>previous years.</w:t>
      </w:r>
    </w:p>
    <w:p w:rsidR="00981172" w:rsidRDefault="00981172" w:rsidP="00981172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Application must be postmarked by MAY 1.  Permit to be awarded at the June Commission Mtg.</w:t>
      </w:r>
    </w:p>
    <w:p w:rsidR="00981172" w:rsidRDefault="00981172" w:rsidP="00981172">
      <w:pPr>
        <w:pStyle w:val="NoSpacing"/>
        <w:jc w:val="center"/>
        <w:rPr>
          <w:b/>
          <w:sz w:val="24"/>
          <w:szCs w:val="24"/>
        </w:rPr>
      </w:pPr>
    </w:p>
    <w:p w:rsidR="00981172" w:rsidRDefault="00981172" w:rsidP="00981172">
      <w:pPr>
        <w:pStyle w:val="NoSpacing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ORGANIZATION INFORMATION</w:t>
      </w:r>
    </w:p>
    <w:p w:rsidR="00981172" w:rsidRPr="00210114" w:rsidRDefault="00981172" w:rsidP="00981172">
      <w:pPr>
        <w:pStyle w:val="NoSpacing"/>
        <w:rPr>
          <w:sz w:val="24"/>
          <w:szCs w:val="24"/>
        </w:rPr>
      </w:pPr>
      <w:r w:rsidRPr="00210114">
        <w:rPr>
          <w:b/>
          <w:sz w:val="24"/>
          <w:szCs w:val="24"/>
        </w:rPr>
        <w:t>Organization:</w:t>
      </w:r>
      <w:r w:rsidR="00210114" w:rsidRPr="00210114">
        <w:rPr>
          <w:b/>
          <w:sz w:val="24"/>
          <w:szCs w:val="24"/>
        </w:rPr>
        <w:t xml:space="preserve">  </w:t>
      </w:r>
      <w:r w:rsidR="003A0A2D">
        <w:rPr>
          <w:b/>
          <w:sz w:val="24"/>
          <w:szCs w:val="24"/>
        </w:rPr>
        <w:t xml:space="preserve"> </w:t>
      </w:r>
      <w:r w:rsidR="007E0795">
        <w:rPr>
          <w:b/>
          <w:sz w:val="24"/>
          <w:szCs w:val="24"/>
        </w:rPr>
        <w:t xml:space="preserve">  </w:t>
      </w:r>
      <w:sdt>
        <w:sdtPr>
          <w:rPr>
            <w:sz w:val="24"/>
            <w:szCs w:val="24"/>
          </w:rPr>
          <w:id w:val="-661771180"/>
          <w:placeholder>
            <w:docPart w:val="405817EDFEED4EFE9FB626F6CE20378E"/>
          </w:placeholder>
          <w:showingPlcHdr/>
        </w:sdtPr>
        <w:sdtEndPr/>
        <w:sdtContent>
          <w:bookmarkStart w:id="0" w:name="_GoBack"/>
          <w:r w:rsidR="007E0795" w:rsidRPr="007E0795">
            <w:rPr>
              <w:rStyle w:val="PlaceholderText"/>
            </w:rPr>
            <w:t>Click here to enter text.</w:t>
          </w:r>
          <w:bookmarkEnd w:id="0"/>
        </w:sdtContent>
      </w:sdt>
    </w:p>
    <w:p w:rsidR="00981172" w:rsidRPr="00210114" w:rsidRDefault="00981172" w:rsidP="00981172">
      <w:pPr>
        <w:pStyle w:val="NoSpacing"/>
        <w:rPr>
          <w:b/>
          <w:sz w:val="24"/>
          <w:szCs w:val="24"/>
        </w:rPr>
      </w:pPr>
      <w:r w:rsidRPr="00210114">
        <w:rPr>
          <w:b/>
          <w:sz w:val="24"/>
          <w:szCs w:val="24"/>
        </w:rPr>
        <w:t>Address:</w:t>
      </w:r>
      <w:r w:rsidR="00FF289B">
        <w:rPr>
          <w:b/>
          <w:sz w:val="24"/>
          <w:szCs w:val="24"/>
        </w:rPr>
        <w:t xml:space="preserve"> </w:t>
      </w:r>
      <w:r w:rsidR="007E0795">
        <w:rPr>
          <w:b/>
          <w:sz w:val="24"/>
          <w:szCs w:val="24"/>
        </w:rPr>
        <w:t xml:space="preserve">    </w:t>
      </w:r>
      <w:sdt>
        <w:sdtPr>
          <w:rPr>
            <w:sz w:val="24"/>
            <w:szCs w:val="24"/>
          </w:rPr>
          <w:id w:val="684723060"/>
          <w:placeholder>
            <w:docPart w:val="405817EDFEED4EFE9FB626F6CE20378E"/>
          </w:placeholder>
          <w:showingPlcHdr/>
        </w:sdtPr>
        <w:sdtEndPr/>
        <w:sdtContent>
          <w:r w:rsidR="00BE3906" w:rsidRPr="007E0795">
            <w:rPr>
              <w:rStyle w:val="PlaceholderText"/>
            </w:rPr>
            <w:t>Click here to enter text.</w:t>
          </w:r>
        </w:sdtContent>
      </w:sdt>
    </w:p>
    <w:p w:rsidR="00C01A83" w:rsidRDefault="0040090D" w:rsidP="00981172">
      <w:pPr>
        <w:pStyle w:val="NoSpacing"/>
        <w:pBdr>
          <w:bottom w:val="single" w:sz="12" w:space="1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Contact Person:</w:t>
      </w:r>
      <w:r w:rsidR="007E0795">
        <w:rPr>
          <w:b/>
          <w:sz w:val="24"/>
          <w:szCs w:val="24"/>
        </w:rPr>
        <w:t xml:space="preserve">    </w:t>
      </w:r>
      <w:sdt>
        <w:sdtPr>
          <w:rPr>
            <w:sz w:val="24"/>
            <w:szCs w:val="24"/>
          </w:rPr>
          <w:id w:val="2127430142"/>
          <w:placeholder>
            <w:docPart w:val="405817EDFEED4EFE9FB626F6CE20378E"/>
          </w:placeholder>
          <w:showingPlcHdr/>
        </w:sdtPr>
        <w:sdtEndPr/>
        <w:sdtContent>
          <w:r w:rsidR="00BE3906" w:rsidRPr="007E0795">
            <w:rPr>
              <w:rStyle w:val="PlaceholderText"/>
            </w:rPr>
            <w:t>Click here to enter text.</w:t>
          </w:r>
        </w:sdtContent>
      </w:sdt>
      <w:r>
        <w:rPr>
          <w:b/>
          <w:sz w:val="24"/>
          <w:szCs w:val="24"/>
        </w:rPr>
        <w:t xml:space="preserve">    Telephone #: </w:t>
      </w:r>
      <w:r w:rsidR="007E0795">
        <w:rPr>
          <w:b/>
          <w:sz w:val="24"/>
          <w:szCs w:val="24"/>
        </w:rPr>
        <w:t xml:space="preserve">   </w:t>
      </w:r>
      <w:sdt>
        <w:sdtPr>
          <w:rPr>
            <w:sz w:val="24"/>
            <w:szCs w:val="24"/>
          </w:rPr>
          <w:id w:val="-1274248641"/>
          <w:placeholder>
            <w:docPart w:val="405817EDFEED4EFE9FB626F6CE20378E"/>
          </w:placeholder>
          <w:showingPlcHdr/>
        </w:sdtPr>
        <w:sdtEndPr/>
        <w:sdtContent>
          <w:r w:rsidR="00BE3906" w:rsidRPr="007E0795">
            <w:rPr>
              <w:rStyle w:val="PlaceholderText"/>
            </w:rPr>
            <w:t>Click here to enter text.</w:t>
          </w:r>
        </w:sdtContent>
      </w:sdt>
      <w:r>
        <w:rPr>
          <w:b/>
          <w:sz w:val="24"/>
          <w:szCs w:val="24"/>
        </w:rPr>
        <w:t xml:space="preserve">   </w:t>
      </w:r>
    </w:p>
    <w:p w:rsidR="00FF289B" w:rsidRDefault="0040090D" w:rsidP="00981172">
      <w:pPr>
        <w:pStyle w:val="NoSpacing"/>
        <w:pBdr>
          <w:bottom w:val="single" w:sz="12" w:space="1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Email Address:</w:t>
      </w:r>
      <w:r w:rsidR="007E0795">
        <w:rPr>
          <w:b/>
          <w:sz w:val="24"/>
          <w:szCs w:val="24"/>
        </w:rPr>
        <w:t xml:space="preserve">   </w:t>
      </w:r>
      <w:sdt>
        <w:sdtPr>
          <w:rPr>
            <w:sz w:val="24"/>
            <w:szCs w:val="24"/>
          </w:rPr>
          <w:id w:val="398482065"/>
          <w:placeholder>
            <w:docPart w:val="405817EDFEED4EFE9FB626F6CE20378E"/>
          </w:placeholder>
          <w:showingPlcHdr/>
        </w:sdtPr>
        <w:sdtEndPr/>
        <w:sdtContent>
          <w:r w:rsidR="00BE3906" w:rsidRPr="007E0795">
            <w:rPr>
              <w:rStyle w:val="PlaceholderText"/>
            </w:rPr>
            <w:t>Click here to enter text.</w:t>
          </w:r>
        </w:sdtContent>
      </w:sdt>
    </w:p>
    <w:p w:rsidR="00210114" w:rsidRDefault="00210114" w:rsidP="00981172">
      <w:pPr>
        <w:pStyle w:val="NoSpacing"/>
        <w:rPr>
          <w:b/>
          <w:sz w:val="24"/>
          <w:szCs w:val="24"/>
        </w:rPr>
      </w:pPr>
    </w:p>
    <w:p w:rsidR="00210114" w:rsidRDefault="00210114" w:rsidP="00210114">
      <w:pPr>
        <w:pStyle w:val="NoSpacing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PERMITS</w:t>
      </w:r>
    </w:p>
    <w:p w:rsidR="00EE76E9" w:rsidRDefault="00210114" w:rsidP="00210114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Please mark</w:t>
      </w:r>
      <w:r w:rsidR="00F5540E">
        <w:rPr>
          <w:b/>
          <w:sz w:val="24"/>
          <w:szCs w:val="24"/>
        </w:rPr>
        <w:t xml:space="preserve"> (X)</w:t>
      </w:r>
      <w:r w:rsidR="0040090D">
        <w:rPr>
          <w:b/>
          <w:sz w:val="24"/>
          <w:szCs w:val="24"/>
        </w:rPr>
        <w:t xml:space="preserve"> the permit(s)</w:t>
      </w:r>
      <w:r>
        <w:rPr>
          <w:b/>
          <w:sz w:val="24"/>
          <w:szCs w:val="24"/>
        </w:rPr>
        <w:t xml:space="preserve"> requested:</w:t>
      </w:r>
    </w:p>
    <w:p w:rsidR="00210114" w:rsidRPr="003A0A2D" w:rsidRDefault="00EE76E9" w:rsidP="00210114">
      <w:pPr>
        <w:pStyle w:val="NoSpacing"/>
        <w:rPr>
          <w:b/>
          <w:sz w:val="28"/>
          <w:szCs w:val="28"/>
        </w:rPr>
      </w:pPr>
      <w:r w:rsidRPr="003A0A2D">
        <w:rPr>
          <w:b/>
          <w:sz w:val="28"/>
          <w:szCs w:val="28"/>
        </w:rPr>
        <w:t>SPRING TURKEY</w:t>
      </w:r>
      <w:r w:rsidR="003A0A2D" w:rsidRPr="003A0A2D">
        <w:rPr>
          <w:b/>
          <w:sz w:val="28"/>
          <w:szCs w:val="28"/>
        </w:rPr>
        <w:t>:</w:t>
      </w:r>
      <w:r w:rsidR="00BE0EBE" w:rsidRPr="003A0A2D">
        <w:rPr>
          <w:b/>
          <w:sz w:val="28"/>
          <w:szCs w:val="28"/>
        </w:rPr>
        <w:t xml:space="preserve">  </w:t>
      </w:r>
      <w:sdt>
        <w:sdtPr>
          <w:rPr>
            <w:b/>
            <w:sz w:val="28"/>
            <w:szCs w:val="28"/>
          </w:rPr>
          <w:id w:val="-2057383588"/>
          <w:placeholder>
            <w:docPart w:val="9B86C62B0498429380AF73EE195543E6"/>
          </w:placeholder>
          <w:showingPlcHdr/>
        </w:sdtPr>
        <w:sdtEndPr/>
        <w:sdtContent>
          <w:r w:rsidR="004927C6" w:rsidRPr="00D52721">
            <w:rPr>
              <w:rStyle w:val="PlaceholderText"/>
            </w:rPr>
            <w:t>Click here to enter text.</w:t>
          </w:r>
        </w:sdtContent>
      </w:sdt>
      <w:r w:rsidR="004927C6">
        <w:rPr>
          <w:b/>
          <w:sz w:val="28"/>
          <w:szCs w:val="28"/>
        </w:rPr>
        <w:t xml:space="preserve">     </w:t>
      </w:r>
      <w:r w:rsidR="00BE0EBE" w:rsidRPr="003A0A2D">
        <w:rPr>
          <w:b/>
          <w:sz w:val="28"/>
          <w:szCs w:val="28"/>
        </w:rPr>
        <w:t>F</w:t>
      </w:r>
      <w:r w:rsidRPr="003A0A2D">
        <w:rPr>
          <w:b/>
          <w:sz w:val="28"/>
          <w:szCs w:val="28"/>
        </w:rPr>
        <w:t>ALL/WINTER DEER</w:t>
      </w:r>
      <w:r w:rsidR="003A0A2D" w:rsidRPr="003A0A2D">
        <w:rPr>
          <w:b/>
          <w:sz w:val="28"/>
          <w:szCs w:val="28"/>
        </w:rPr>
        <w:t>:</w:t>
      </w:r>
      <w:r w:rsidR="00BE0EBE" w:rsidRPr="003A0A2D">
        <w:rPr>
          <w:b/>
          <w:sz w:val="28"/>
          <w:szCs w:val="28"/>
        </w:rPr>
        <w:t xml:space="preserve">  </w:t>
      </w:r>
      <w:sdt>
        <w:sdtPr>
          <w:rPr>
            <w:b/>
            <w:sz w:val="28"/>
            <w:szCs w:val="28"/>
          </w:rPr>
          <w:id w:val="1990977099"/>
          <w:placeholder>
            <w:docPart w:val="FABFF26D4FF94913AC7DB81A6573F027"/>
          </w:placeholder>
          <w:showingPlcHdr/>
        </w:sdtPr>
        <w:sdtEndPr/>
        <w:sdtContent>
          <w:r w:rsidR="004927C6" w:rsidRPr="00D52721">
            <w:rPr>
              <w:rStyle w:val="PlaceholderText"/>
            </w:rPr>
            <w:t>Click here to enter text.</w:t>
          </w:r>
        </w:sdtContent>
      </w:sdt>
      <w:r w:rsidR="00BE0EBE" w:rsidRPr="003A0A2D">
        <w:rPr>
          <w:b/>
          <w:sz w:val="28"/>
          <w:szCs w:val="28"/>
        </w:rPr>
        <w:t xml:space="preserve">     </w:t>
      </w:r>
      <w:r w:rsidR="004927C6">
        <w:rPr>
          <w:b/>
          <w:sz w:val="28"/>
          <w:szCs w:val="28"/>
        </w:rPr>
        <w:t xml:space="preserve">   </w:t>
      </w:r>
      <w:r w:rsidR="00BE0EBE" w:rsidRPr="003A0A2D">
        <w:rPr>
          <w:b/>
          <w:sz w:val="28"/>
          <w:szCs w:val="28"/>
        </w:rPr>
        <w:t>F</w:t>
      </w:r>
      <w:r w:rsidRPr="003A0A2D">
        <w:rPr>
          <w:b/>
          <w:sz w:val="28"/>
          <w:szCs w:val="28"/>
        </w:rPr>
        <w:t>ALL ELK</w:t>
      </w:r>
      <w:r w:rsidR="003A0A2D" w:rsidRPr="003A0A2D">
        <w:rPr>
          <w:b/>
          <w:sz w:val="28"/>
          <w:szCs w:val="28"/>
        </w:rPr>
        <w:t>:</w:t>
      </w:r>
      <w:r w:rsidR="00BE0EBE" w:rsidRPr="003A0A2D">
        <w:rPr>
          <w:b/>
          <w:sz w:val="28"/>
          <w:szCs w:val="28"/>
        </w:rPr>
        <w:t xml:space="preserve">   </w:t>
      </w:r>
      <w:sdt>
        <w:sdtPr>
          <w:rPr>
            <w:b/>
            <w:sz w:val="28"/>
            <w:szCs w:val="28"/>
          </w:rPr>
          <w:id w:val="-279118048"/>
          <w:placeholder>
            <w:docPart w:val="966E858BAB5E47E88D01DD12BBB2015F"/>
          </w:placeholder>
          <w:showingPlcHdr/>
        </w:sdtPr>
        <w:sdtEndPr/>
        <w:sdtContent>
          <w:r w:rsidR="004927C6" w:rsidRPr="00D52721">
            <w:rPr>
              <w:rStyle w:val="PlaceholderText"/>
            </w:rPr>
            <w:t>Click here to enter text.</w:t>
          </w:r>
        </w:sdtContent>
      </w:sdt>
      <w:r w:rsidR="004927C6">
        <w:rPr>
          <w:b/>
          <w:sz w:val="28"/>
          <w:szCs w:val="28"/>
        </w:rPr>
        <w:t xml:space="preserve">    </w:t>
      </w:r>
      <w:r w:rsidR="00BE0EBE" w:rsidRPr="003A0A2D">
        <w:rPr>
          <w:b/>
          <w:sz w:val="28"/>
          <w:szCs w:val="28"/>
        </w:rPr>
        <w:t>F</w:t>
      </w:r>
      <w:r w:rsidRPr="003A0A2D">
        <w:rPr>
          <w:b/>
          <w:sz w:val="28"/>
          <w:szCs w:val="28"/>
        </w:rPr>
        <w:t>ALL/WINTER WATERFOW</w:t>
      </w:r>
      <w:r w:rsidR="003A0A2D" w:rsidRPr="003A0A2D">
        <w:rPr>
          <w:b/>
          <w:sz w:val="28"/>
          <w:szCs w:val="28"/>
        </w:rPr>
        <w:t>L:</w:t>
      </w:r>
      <w:r w:rsidR="004927C6">
        <w:rPr>
          <w:b/>
          <w:sz w:val="28"/>
          <w:szCs w:val="28"/>
        </w:rPr>
        <w:t xml:space="preserve">    </w:t>
      </w:r>
      <w:sdt>
        <w:sdtPr>
          <w:rPr>
            <w:b/>
            <w:sz w:val="28"/>
            <w:szCs w:val="28"/>
          </w:rPr>
          <w:id w:val="2012787476"/>
          <w:placeholder>
            <w:docPart w:val="35EA495EDB8D42F0A2DAD7899B342D97"/>
          </w:placeholder>
          <w:showingPlcHdr/>
        </w:sdtPr>
        <w:sdtEndPr/>
        <w:sdtContent>
          <w:r w:rsidR="004927C6" w:rsidRPr="00D52721">
            <w:rPr>
              <w:rStyle w:val="PlaceholderText"/>
            </w:rPr>
            <w:t>Click here to enter text.</w:t>
          </w:r>
        </w:sdtContent>
      </w:sdt>
      <w:r w:rsidRPr="003A0A2D">
        <w:rPr>
          <w:b/>
          <w:sz w:val="28"/>
          <w:szCs w:val="28"/>
        </w:rPr>
        <w:tab/>
      </w:r>
    </w:p>
    <w:p w:rsidR="00EE76E9" w:rsidRDefault="00EE76E9" w:rsidP="00210114">
      <w:pPr>
        <w:pStyle w:val="NoSpacing"/>
        <w:pBdr>
          <w:bottom w:val="single" w:sz="12" w:space="1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Method of transferring permits to individual (Auction, Raffle, etc.):</w:t>
      </w:r>
      <w:r w:rsidR="00FF289B">
        <w:rPr>
          <w:b/>
          <w:sz w:val="24"/>
          <w:szCs w:val="24"/>
        </w:rPr>
        <w:t xml:space="preserve"> </w:t>
      </w:r>
      <w:r w:rsidR="007E0795">
        <w:rPr>
          <w:b/>
          <w:sz w:val="24"/>
          <w:szCs w:val="24"/>
        </w:rPr>
        <w:t xml:space="preserve">    </w:t>
      </w:r>
      <w:sdt>
        <w:sdtPr>
          <w:rPr>
            <w:sz w:val="24"/>
            <w:szCs w:val="24"/>
          </w:rPr>
          <w:id w:val="60677055"/>
          <w:placeholder>
            <w:docPart w:val="405817EDFEED4EFE9FB626F6CE20378E"/>
          </w:placeholder>
          <w:showingPlcHdr/>
        </w:sdtPr>
        <w:sdtEndPr/>
        <w:sdtContent>
          <w:r w:rsidR="00BE3906" w:rsidRPr="007E0795">
            <w:rPr>
              <w:rStyle w:val="PlaceholderText"/>
            </w:rPr>
            <w:t>Click here to enter text.</w:t>
          </w:r>
        </w:sdtContent>
      </w:sdt>
    </w:p>
    <w:p w:rsidR="00FF289B" w:rsidRDefault="00FF289B" w:rsidP="00210114">
      <w:pPr>
        <w:pStyle w:val="NoSpacing"/>
        <w:pBdr>
          <w:bottom w:val="single" w:sz="12" w:space="1" w:color="auto"/>
        </w:pBdr>
        <w:rPr>
          <w:b/>
          <w:sz w:val="24"/>
          <w:szCs w:val="24"/>
        </w:rPr>
      </w:pPr>
    </w:p>
    <w:p w:rsidR="00EE76E9" w:rsidRDefault="00EE76E9" w:rsidP="00210114">
      <w:pPr>
        <w:pStyle w:val="NoSpacing"/>
        <w:rPr>
          <w:b/>
          <w:sz w:val="24"/>
          <w:szCs w:val="24"/>
        </w:rPr>
      </w:pPr>
    </w:p>
    <w:p w:rsidR="00EE76E9" w:rsidRDefault="00EE76E9" w:rsidP="00EE76E9">
      <w:pPr>
        <w:pStyle w:val="NoSpacing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PROCEEDS</w:t>
      </w:r>
    </w:p>
    <w:p w:rsidR="00BE0EBE" w:rsidRDefault="00EE76E9" w:rsidP="00BE0EBE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Estimated dollar amount to be raised:</w:t>
      </w:r>
      <w:r w:rsidR="00FF289B">
        <w:rPr>
          <w:b/>
          <w:sz w:val="24"/>
          <w:szCs w:val="24"/>
        </w:rPr>
        <w:t xml:space="preserve"> </w:t>
      </w:r>
      <w:r w:rsidR="007E0795">
        <w:rPr>
          <w:b/>
          <w:sz w:val="24"/>
          <w:szCs w:val="24"/>
        </w:rPr>
        <w:t xml:space="preserve">   </w:t>
      </w:r>
      <w:sdt>
        <w:sdtPr>
          <w:rPr>
            <w:sz w:val="24"/>
            <w:szCs w:val="24"/>
          </w:rPr>
          <w:id w:val="239686341"/>
          <w:placeholder>
            <w:docPart w:val="405817EDFEED4EFE9FB626F6CE20378E"/>
          </w:placeholder>
          <w:showingPlcHdr/>
        </w:sdtPr>
        <w:sdtEndPr/>
        <w:sdtContent>
          <w:r w:rsidR="00BE3906" w:rsidRPr="007E0795">
            <w:rPr>
              <w:rStyle w:val="PlaceholderText"/>
            </w:rPr>
            <w:t>Click here to enter text.</w:t>
          </w:r>
        </w:sdtContent>
      </w:sdt>
    </w:p>
    <w:p w:rsidR="00BE0EBE" w:rsidRDefault="00EE76E9" w:rsidP="00EE76E9">
      <w:pPr>
        <w:pStyle w:val="NoSpacing"/>
        <w:pBdr>
          <w:bottom w:val="single" w:sz="12" w:space="1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Rationale for this estimate:</w:t>
      </w:r>
      <w:r w:rsidR="00FF289B">
        <w:rPr>
          <w:b/>
          <w:sz w:val="24"/>
          <w:szCs w:val="24"/>
        </w:rPr>
        <w:t xml:space="preserve"> </w:t>
      </w:r>
      <w:r w:rsidR="007E0795">
        <w:rPr>
          <w:b/>
          <w:sz w:val="24"/>
          <w:szCs w:val="24"/>
        </w:rPr>
        <w:t xml:space="preserve">    </w:t>
      </w:r>
      <w:sdt>
        <w:sdtPr>
          <w:rPr>
            <w:sz w:val="24"/>
            <w:szCs w:val="24"/>
          </w:rPr>
          <w:id w:val="-1796361284"/>
          <w:placeholder>
            <w:docPart w:val="405817EDFEED4EFE9FB626F6CE20378E"/>
          </w:placeholder>
          <w:showingPlcHdr/>
        </w:sdtPr>
        <w:sdtEndPr/>
        <w:sdtContent>
          <w:r w:rsidR="00BE3906" w:rsidRPr="007E0795">
            <w:rPr>
              <w:rStyle w:val="PlaceholderText"/>
            </w:rPr>
            <w:t>Click here to enter text.</w:t>
          </w:r>
        </w:sdtContent>
      </w:sdt>
    </w:p>
    <w:p w:rsidR="00EE76E9" w:rsidRDefault="00EE76E9" w:rsidP="00EE76E9">
      <w:pPr>
        <w:pStyle w:val="NoSpacing"/>
        <w:pBdr>
          <w:bottom w:val="single" w:sz="12" w:space="1" w:color="auto"/>
        </w:pBdr>
        <w:rPr>
          <w:b/>
          <w:sz w:val="24"/>
          <w:szCs w:val="24"/>
        </w:rPr>
      </w:pPr>
    </w:p>
    <w:p w:rsidR="00EE76E9" w:rsidRDefault="00EE76E9" w:rsidP="00EE76E9">
      <w:pPr>
        <w:pStyle w:val="NoSpacing"/>
        <w:rPr>
          <w:b/>
          <w:sz w:val="24"/>
          <w:szCs w:val="24"/>
        </w:rPr>
      </w:pPr>
    </w:p>
    <w:p w:rsidR="000F63CB" w:rsidRDefault="00583129" w:rsidP="000F63CB">
      <w:pPr>
        <w:pStyle w:val="NoSpacing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PROJECT</w:t>
      </w:r>
    </w:p>
    <w:p w:rsidR="00583129" w:rsidRDefault="00583129" w:rsidP="00583129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Proposed wildlife conservation project(s) for which proceeds will be used</w:t>
      </w:r>
      <w:r w:rsidR="003A0A2D">
        <w:rPr>
          <w:b/>
          <w:sz w:val="24"/>
          <w:szCs w:val="24"/>
        </w:rPr>
        <w:t>:</w:t>
      </w:r>
      <w:r w:rsidR="007E0795">
        <w:rPr>
          <w:b/>
          <w:sz w:val="24"/>
          <w:szCs w:val="24"/>
        </w:rPr>
        <w:t xml:space="preserve">    </w:t>
      </w:r>
      <w:sdt>
        <w:sdtPr>
          <w:rPr>
            <w:sz w:val="24"/>
            <w:szCs w:val="24"/>
          </w:rPr>
          <w:id w:val="-1510287652"/>
          <w:placeholder>
            <w:docPart w:val="405817EDFEED4EFE9FB626F6CE20378E"/>
          </w:placeholder>
          <w:showingPlcHdr/>
        </w:sdtPr>
        <w:sdtEndPr/>
        <w:sdtContent>
          <w:r w:rsidR="00BE3906" w:rsidRPr="007E0795">
            <w:rPr>
              <w:rStyle w:val="PlaceholderText"/>
            </w:rPr>
            <w:t>Click here to enter text.</w:t>
          </w:r>
        </w:sdtContent>
      </w:sdt>
    </w:p>
    <w:p w:rsidR="00F5540E" w:rsidRDefault="00F5540E" w:rsidP="00583129">
      <w:pPr>
        <w:pStyle w:val="NoSpacing"/>
        <w:pBdr>
          <w:bottom w:val="single" w:sz="12" w:space="1" w:color="auto"/>
        </w:pBdr>
        <w:rPr>
          <w:b/>
          <w:sz w:val="24"/>
          <w:szCs w:val="24"/>
        </w:rPr>
      </w:pPr>
    </w:p>
    <w:p w:rsidR="00F5540E" w:rsidRDefault="00F5540E" w:rsidP="00583129">
      <w:pPr>
        <w:pStyle w:val="NoSpacing"/>
        <w:rPr>
          <w:b/>
          <w:sz w:val="24"/>
          <w:szCs w:val="24"/>
        </w:rPr>
      </w:pPr>
    </w:p>
    <w:p w:rsidR="00F5540E" w:rsidRDefault="00F5540E" w:rsidP="00F5540E">
      <w:pPr>
        <w:pStyle w:val="NoSpacing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PAST COMMISSION PERMIT AWARDS</w:t>
      </w:r>
    </w:p>
    <w:p w:rsidR="00F5540E" w:rsidRDefault="00F5540E" w:rsidP="00F5540E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If you applied and were awarded a special permit in the past, please list the year &amp; type of permit, net proceeds for each permit, and a summary of the</w:t>
      </w:r>
      <w:r w:rsidR="003A0A2D">
        <w:rPr>
          <w:b/>
          <w:sz w:val="24"/>
          <w:szCs w:val="24"/>
        </w:rPr>
        <w:t xml:space="preserve"> conservation project(s) funded:</w:t>
      </w:r>
      <w:r w:rsidR="007E0795">
        <w:rPr>
          <w:b/>
          <w:sz w:val="24"/>
          <w:szCs w:val="24"/>
        </w:rPr>
        <w:t xml:space="preserve">    </w:t>
      </w:r>
      <w:sdt>
        <w:sdtPr>
          <w:rPr>
            <w:sz w:val="24"/>
            <w:szCs w:val="24"/>
          </w:rPr>
          <w:id w:val="262504550"/>
          <w:placeholder>
            <w:docPart w:val="405817EDFEED4EFE9FB626F6CE20378E"/>
          </w:placeholder>
          <w:showingPlcHdr/>
        </w:sdtPr>
        <w:sdtEndPr/>
        <w:sdtContent>
          <w:r w:rsidR="00BE3906" w:rsidRPr="007E0795">
            <w:rPr>
              <w:rStyle w:val="PlaceholderText"/>
            </w:rPr>
            <w:t>Click here to enter text.</w:t>
          </w:r>
        </w:sdtContent>
      </w:sdt>
    </w:p>
    <w:p w:rsidR="00F5540E" w:rsidRDefault="00F5540E" w:rsidP="00F5540E">
      <w:pPr>
        <w:pStyle w:val="NoSpacing"/>
        <w:pBdr>
          <w:bottom w:val="single" w:sz="12" w:space="1" w:color="auto"/>
        </w:pBdr>
        <w:rPr>
          <w:b/>
          <w:sz w:val="24"/>
          <w:szCs w:val="24"/>
        </w:rPr>
      </w:pPr>
    </w:p>
    <w:p w:rsidR="00F5540E" w:rsidRDefault="00F5540E" w:rsidP="00F5540E">
      <w:pPr>
        <w:pStyle w:val="NoSpacing"/>
        <w:rPr>
          <w:b/>
          <w:sz w:val="24"/>
          <w:szCs w:val="24"/>
        </w:rPr>
      </w:pPr>
    </w:p>
    <w:p w:rsidR="00F5540E" w:rsidRDefault="00F5540E" w:rsidP="00F5540E">
      <w:pPr>
        <w:pStyle w:val="NoSpacing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FUND-RAISING HISTORY</w:t>
      </w:r>
    </w:p>
    <w:p w:rsidR="00F5540E" w:rsidRDefault="00F5540E" w:rsidP="00F5540E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List past examples of fundraising, including the money raised, and any other methods used that demonstrate fundraising ability:</w:t>
      </w:r>
      <w:r w:rsidR="00FF289B">
        <w:rPr>
          <w:b/>
          <w:sz w:val="24"/>
          <w:szCs w:val="24"/>
        </w:rPr>
        <w:t xml:space="preserve"> </w:t>
      </w:r>
      <w:r w:rsidR="007E0795">
        <w:rPr>
          <w:b/>
          <w:sz w:val="24"/>
          <w:szCs w:val="24"/>
        </w:rPr>
        <w:t xml:space="preserve">     </w:t>
      </w:r>
      <w:sdt>
        <w:sdtPr>
          <w:rPr>
            <w:sz w:val="24"/>
            <w:szCs w:val="24"/>
          </w:rPr>
          <w:id w:val="664293544"/>
          <w:placeholder>
            <w:docPart w:val="405817EDFEED4EFE9FB626F6CE20378E"/>
          </w:placeholder>
          <w:showingPlcHdr/>
        </w:sdtPr>
        <w:sdtEndPr/>
        <w:sdtContent>
          <w:r w:rsidR="00BE3906" w:rsidRPr="007E0795">
            <w:rPr>
              <w:rStyle w:val="PlaceholderText"/>
            </w:rPr>
            <w:t>Click here to enter text.</w:t>
          </w:r>
        </w:sdtContent>
      </w:sdt>
    </w:p>
    <w:p w:rsidR="00F5540E" w:rsidRDefault="00F5540E" w:rsidP="00F5540E">
      <w:pPr>
        <w:pStyle w:val="NoSpacing"/>
        <w:pBdr>
          <w:bottom w:val="single" w:sz="12" w:space="1" w:color="auto"/>
        </w:pBdr>
        <w:rPr>
          <w:b/>
          <w:sz w:val="24"/>
          <w:szCs w:val="24"/>
        </w:rPr>
      </w:pPr>
    </w:p>
    <w:p w:rsidR="00F5540E" w:rsidRDefault="00F5540E" w:rsidP="00F5540E">
      <w:pPr>
        <w:pStyle w:val="NoSpacing"/>
        <w:rPr>
          <w:b/>
          <w:sz w:val="24"/>
          <w:szCs w:val="24"/>
        </w:rPr>
      </w:pPr>
    </w:p>
    <w:p w:rsidR="00F5540E" w:rsidRDefault="00F5540E" w:rsidP="00F5540E">
      <w:pPr>
        <w:pStyle w:val="NoSpacing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EXPERIENCE WITH CONSERVATION PROJECTS</w:t>
      </w:r>
    </w:p>
    <w:p w:rsidR="00F5540E" w:rsidRDefault="00F5540E" w:rsidP="00F5540E">
      <w:pPr>
        <w:pStyle w:val="NoSpacing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List past experience with natural resource conservation projects that have enhanced fish and wildlife, habitats, fish and wildlife education, or fish and wildlife-related recreation.</w:t>
      </w:r>
      <w:proofErr w:type="gramEnd"/>
      <w:r>
        <w:rPr>
          <w:b/>
          <w:sz w:val="24"/>
          <w:szCs w:val="24"/>
        </w:rPr>
        <w:t xml:space="preserve">  Please include years of such experience:</w:t>
      </w:r>
      <w:r w:rsidR="00FF289B">
        <w:rPr>
          <w:b/>
          <w:sz w:val="24"/>
          <w:szCs w:val="24"/>
        </w:rPr>
        <w:t xml:space="preserve"> </w:t>
      </w:r>
      <w:r w:rsidR="007E0795">
        <w:rPr>
          <w:b/>
          <w:sz w:val="24"/>
          <w:szCs w:val="24"/>
        </w:rPr>
        <w:t xml:space="preserve">    </w:t>
      </w:r>
      <w:sdt>
        <w:sdtPr>
          <w:rPr>
            <w:sz w:val="24"/>
            <w:szCs w:val="24"/>
          </w:rPr>
          <w:id w:val="-1940283245"/>
          <w:placeholder>
            <w:docPart w:val="405817EDFEED4EFE9FB626F6CE20378E"/>
          </w:placeholder>
          <w:showingPlcHdr/>
        </w:sdtPr>
        <w:sdtEndPr/>
        <w:sdtContent>
          <w:r w:rsidR="00BE3906" w:rsidRPr="007E0795">
            <w:rPr>
              <w:rStyle w:val="PlaceholderText"/>
            </w:rPr>
            <w:t>Click here to enter text.</w:t>
          </w:r>
        </w:sdtContent>
      </w:sdt>
    </w:p>
    <w:p w:rsidR="00F5540E" w:rsidRDefault="00F5540E" w:rsidP="00F5540E">
      <w:pPr>
        <w:pStyle w:val="NoSpacing"/>
        <w:pBdr>
          <w:bottom w:val="single" w:sz="12" w:space="1" w:color="auto"/>
        </w:pBdr>
        <w:rPr>
          <w:b/>
          <w:sz w:val="24"/>
          <w:szCs w:val="24"/>
        </w:rPr>
      </w:pPr>
    </w:p>
    <w:p w:rsidR="0034370C" w:rsidRDefault="0034370C" w:rsidP="0034370C">
      <w:pPr>
        <w:pStyle w:val="NoSpacing"/>
        <w:ind w:left="720"/>
        <w:rPr>
          <w:b/>
          <w:sz w:val="24"/>
          <w:szCs w:val="24"/>
        </w:rPr>
      </w:pPr>
    </w:p>
    <w:p w:rsidR="00F5540E" w:rsidRDefault="001B357C" w:rsidP="00F5540E">
      <w:pPr>
        <w:pStyle w:val="NoSpacing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THE PROPOSED PROJECT’S POTENTIAL FOR ENHANCING FISH AND WILDLIFE, HABITATS, FISH AND WILDLIFE EDUCA</w:t>
      </w:r>
      <w:r w:rsidR="007E0795">
        <w:rPr>
          <w:b/>
          <w:sz w:val="24"/>
          <w:szCs w:val="24"/>
        </w:rPr>
        <w:t>T</w:t>
      </w:r>
      <w:r>
        <w:rPr>
          <w:b/>
          <w:sz w:val="24"/>
          <w:szCs w:val="24"/>
        </w:rPr>
        <w:t>ION, OR FISH AND WILDLIFE-RELATED RECREATION IN KENTUCKY</w:t>
      </w:r>
    </w:p>
    <w:p w:rsidR="001B357C" w:rsidRDefault="001B357C" w:rsidP="001B357C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Please explain how your proposed conservation project will support one or more </w:t>
      </w:r>
      <w:r w:rsidR="003A0A2D">
        <w:rPr>
          <w:b/>
          <w:sz w:val="24"/>
          <w:szCs w:val="24"/>
        </w:rPr>
        <w:t>of the above categories:</w:t>
      </w:r>
      <w:r w:rsidR="00FF289B">
        <w:rPr>
          <w:b/>
          <w:sz w:val="24"/>
          <w:szCs w:val="24"/>
        </w:rPr>
        <w:t xml:space="preserve"> </w:t>
      </w:r>
      <w:r w:rsidR="007E0795">
        <w:rPr>
          <w:b/>
          <w:sz w:val="24"/>
          <w:szCs w:val="24"/>
        </w:rPr>
        <w:t xml:space="preserve">     </w:t>
      </w:r>
      <w:sdt>
        <w:sdtPr>
          <w:rPr>
            <w:sz w:val="24"/>
            <w:szCs w:val="24"/>
          </w:rPr>
          <w:id w:val="1987123746"/>
          <w:placeholder>
            <w:docPart w:val="405817EDFEED4EFE9FB626F6CE20378E"/>
          </w:placeholder>
          <w:showingPlcHdr/>
        </w:sdtPr>
        <w:sdtEndPr/>
        <w:sdtContent>
          <w:r w:rsidR="00BE3906" w:rsidRPr="007E0795">
            <w:rPr>
              <w:rStyle w:val="PlaceholderText"/>
            </w:rPr>
            <w:t>Click here to enter text.</w:t>
          </w:r>
        </w:sdtContent>
      </w:sdt>
    </w:p>
    <w:p w:rsidR="001B357C" w:rsidRDefault="001B357C" w:rsidP="001B357C">
      <w:pPr>
        <w:pStyle w:val="NoSpacing"/>
        <w:pBdr>
          <w:bottom w:val="single" w:sz="12" w:space="1" w:color="auto"/>
        </w:pBdr>
        <w:rPr>
          <w:b/>
          <w:sz w:val="24"/>
          <w:szCs w:val="24"/>
        </w:rPr>
      </w:pPr>
    </w:p>
    <w:p w:rsidR="001B357C" w:rsidRDefault="001B357C" w:rsidP="001B357C">
      <w:pPr>
        <w:pStyle w:val="NoSpacing"/>
        <w:rPr>
          <w:b/>
          <w:sz w:val="24"/>
          <w:szCs w:val="24"/>
        </w:rPr>
      </w:pPr>
    </w:p>
    <w:p w:rsidR="001B357C" w:rsidRDefault="001B357C" w:rsidP="001B357C">
      <w:pPr>
        <w:pStyle w:val="NoSpacing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PER THE REQUIREMENTS OF 301 KAR 3:100, PLEASE ATTACH:</w:t>
      </w:r>
    </w:p>
    <w:p w:rsidR="001B357C" w:rsidRDefault="001B357C" w:rsidP="001B357C">
      <w:pPr>
        <w:pStyle w:val="NoSpacing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O</w:t>
      </w:r>
      <w:r w:rsidR="003A0A2D">
        <w:rPr>
          <w:b/>
          <w:sz w:val="24"/>
          <w:szCs w:val="24"/>
        </w:rPr>
        <w:t>ne copy of your organization’s Articles of I</w:t>
      </w:r>
      <w:r>
        <w:rPr>
          <w:b/>
          <w:sz w:val="24"/>
          <w:szCs w:val="24"/>
        </w:rPr>
        <w:t>ncorporation or Bylaws.</w:t>
      </w:r>
    </w:p>
    <w:p w:rsidR="001B357C" w:rsidRDefault="001B357C" w:rsidP="001B357C">
      <w:pPr>
        <w:pStyle w:val="NoSpacing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Written proof of your organization’s federal tax-exempt status including the individual tax ID number.</w:t>
      </w:r>
    </w:p>
    <w:p w:rsidR="001B357C" w:rsidRDefault="001B357C" w:rsidP="001B357C">
      <w:pPr>
        <w:pStyle w:val="NoSpacing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If applicable, a letter from your organization’s parent organization that states your chapter is in good-standing and is recognized by the parent organization.</w:t>
      </w:r>
    </w:p>
    <w:p w:rsidR="001B357C" w:rsidRDefault="001B357C" w:rsidP="001B357C">
      <w:pPr>
        <w:pStyle w:val="NoSpacing"/>
        <w:rPr>
          <w:b/>
          <w:sz w:val="24"/>
          <w:szCs w:val="24"/>
        </w:rPr>
      </w:pPr>
    </w:p>
    <w:p w:rsidR="001B357C" w:rsidRDefault="001B357C" w:rsidP="001B357C">
      <w:pPr>
        <w:pStyle w:val="NoSpacing"/>
        <w:rPr>
          <w:b/>
          <w:sz w:val="24"/>
          <w:szCs w:val="24"/>
        </w:rPr>
      </w:pPr>
      <w:r w:rsidRPr="001B357C">
        <w:rPr>
          <w:b/>
          <w:i/>
          <w:sz w:val="23"/>
          <w:szCs w:val="23"/>
        </w:rPr>
        <w:t>Failure to disclose and attach the requested information will result in a disqualification from consideration.</w:t>
      </w:r>
    </w:p>
    <w:p w:rsidR="001B357C" w:rsidRDefault="001B357C" w:rsidP="001B357C">
      <w:pPr>
        <w:pStyle w:val="NoSpacing"/>
        <w:rPr>
          <w:b/>
          <w:sz w:val="24"/>
          <w:szCs w:val="24"/>
        </w:rPr>
      </w:pPr>
    </w:p>
    <w:p w:rsidR="001B357C" w:rsidRDefault="0040090D" w:rsidP="001B357C">
      <w:pPr>
        <w:pStyle w:val="NoSpacing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SIGNATURE</w:t>
      </w:r>
    </w:p>
    <w:p w:rsidR="001B357C" w:rsidRDefault="001B357C" w:rsidP="001B357C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 attest that the provided information is truthful and accurate and agree to comply with the requirements of KRS Chapter 150 and 301 KAR 3:100. </w:t>
      </w:r>
    </w:p>
    <w:p w:rsidR="001B357C" w:rsidRDefault="001B357C" w:rsidP="001B357C">
      <w:pPr>
        <w:pStyle w:val="NoSpacing"/>
        <w:rPr>
          <w:b/>
          <w:sz w:val="24"/>
          <w:szCs w:val="24"/>
        </w:rPr>
      </w:pPr>
    </w:p>
    <w:p w:rsidR="001B357C" w:rsidRDefault="001B357C" w:rsidP="001B357C">
      <w:pPr>
        <w:pStyle w:val="NoSpacing"/>
        <w:rPr>
          <w:b/>
          <w:sz w:val="24"/>
          <w:szCs w:val="24"/>
        </w:rPr>
      </w:pPr>
    </w:p>
    <w:p w:rsidR="001B357C" w:rsidRDefault="001B357C" w:rsidP="001B357C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</w:t>
      </w:r>
      <w:r>
        <w:rPr>
          <w:b/>
          <w:sz w:val="24"/>
          <w:szCs w:val="24"/>
        </w:rPr>
        <w:tab/>
        <w:t>________________________</w:t>
      </w:r>
    </w:p>
    <w:p w:rsidR="001B357C" w:rsidRDefault="001B357C" w:rsidP="001B357C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>Authorized Officer of Conservation Organization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DATE</w:t>
      </w:r>
    </w:p>
    <w:p w:rsidR="001B357C" w:rsidRDefault="00545A7D" w:rsidP="001B357C">
      <w:pPr>
        <w:pStyle w:val="NoSpacing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F45720" wp14:editId="6FBF2FD4">
                <wp:simplePos x="0" y="0"/>
                <wp:positionH relativeFrom="column">
                  <wp:posOffset>5238750</wp:posOffset>
                </wp:positionH>
                <wp:positionV relativeFrom="paragraph">
                  <wp:posOffset>36195</wp:posOffset>
                </wp:positionV>
                <wp:extent cx="1171575" cy="14192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A7D" w:rsidRDefault="00545A7D"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C6D46BE" wp14:editId="473FAC4B">
                                  <wp:extent cx="981075" cy="1295400"/>
                                  <wp:effectExtent l="0" t="0" r="952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dfwrlogo_06_color_300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345" cy="12970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2.5pt;margin-top:2.85pt;width:92.25pt;height:1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" fillcolor="white [3201]" strokeweight=".5pt">
                <v:textbox>
                  <w:txbxContent>
                    <w:p w:rsidR="00545A7D" w:rsidRDefault="00545A7D"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C6D46BE" wp14:editId="473FAC4B">
                            <wp:extent cx="981075" cy="1295400"/>
                            <wp:effectExtent l="0" t="0" r="952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dfwrlogo_06_color_300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2345" cy="12970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B357C" w:rsidRDefault="001B357C" w:rsidP="001B357C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SEND COMPLETED APPLICATION AND ACCOMPANYING DOCUMENTS TO:</w:t>
      </w:r>
    </w:p>
    <w:p w:rsidR="001B357C" w:rsidRDefault="001B357C" w:rsidP="001B357C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>Kentucky Department of Fish and Wildlife Resources</w:t>
      </w:r>
    </w:p>
    <w:p w:rsidR="001B357C" w:rsidRDefault="001B357C" w:rsidP="001B357C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>#1 Sportsman’s Lane</w:t>
      </w:r>
      <w:r w:rsidR="00545A7D">
        <w:rPr>
          <w:b/>
          <w:sz w:val="24"/>
          <w:szCs w:val="24"/>
        </w:rPr>
        <w:tab/>
      </w:r>
      <w:r w:rsidR="00545A7D">
        <w:rPr>
          <w:b/>
          <w:sz w:val="24"/>
          <w:szCs w:val="24"/>
        </w:rPr>
        <w:tab/>
      </w:r>
      <w:r w:rsidR="00545A7D">
        <w:rPr>
          <w:b/>
          <w:sz w:val="24"/>
          <w:szCs w:val="24"/>
        </w:rPr>
        <w:tab/>
      </w:r>
      <w:r w:rsidR="00545A7D">
        <w:rPr>
          <w:b/>
          <w:sz w:val="24"/>
          <w:szCs w:val="24"/>
        </w:rPr>
        <w:tab/>
      </w:r>
      <w:r w:rsidR="00545A7D">
        <w:rPr>
          <w:b/>
          <w:sz w:val="24"/>
          <w:szCs w:val="24"/>
        </w:rPr>
        <w:tab/>
      </w:r>
      <w:r w:rsidR="00545A7D">
        <w:rPr>
          <w:b/>
          <w:sz w:val="24"/>
          <w:szCs w:val="24"/>
        </w:rPr>
        <w:tab/>
      </w:r>
    </w:p>
    <w:p w:rsidR="001B357C" w:rsidRDefault="001B357C" w:rsidP="001B357C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>Frankfort, KY 40601</w:t>
      </w:r>
    </w:p>
    <w:p w:rsidR="001B357C" w:rsidRDefault="001B357C" w:rsidP="001B357C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>ATTENT</w:t>
      </w:r>
      <w:r w:rsidR="003A0A2D">
        <w:rPr>
          <w:b/>
          <w:sz w:val="24"/>
          <w:szCs w:val="24"/>
        </w:rPr>
        <w:t>ION:  Commission Permit Application</w:t>
      </w:r>
      <w:r w:rsidR="00545A7D">
        <w:rPr>
          <w:b/>
          <w:sz w:val="24"/>
          <w:szCs w:val="24"/>
        </w:rPr>
        <w:tab/>
      </w:r>
      <w:r w:rsidR="00545A7D">
        <w:rPr>
          <w:b/>
          <w:sz w:val="24"/>
          <w:szCs w:val="24"/>
        </w:rPr>
        <w:tab/>
      </w:r>
      <w:r w:rsidR="00545A7D">
        <w:rPr>
          <w:b/>
          <w:sz w:val="24"/>
          <w:szCs w:val="24"/>
        </w:rPr>
        <w:tab/>
      </w:r>
      <w:r w:rsidR="00545A7D">
        <w:rPr>
          <w:b/>
          <w:sz w:val="24"/>
          <w:szCs w:val="24"/>
        </w:rPr>
        <w:tab/>
      </w:r>
    </w:p>
    <w:p w:rsidR="001B357C" w:rsidRDefault="001B357C" w:rsidP="001B357C">
      <w:pPr>
        <w:pStyle w:val="NoSpacing"/>
        <w:rPr>
          <w:b/>
          <w:sz w:val="24"/>
          <w:szCs w:val="24"/>
        </w:rPr>
      </w:pPr>
    </w:p>
    <w:p w:rsidR="001B357C" w:rsidRPr="001B357C" w:rsidRDefault="001B357C" w:rsidP="001B357C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ALL MAIL MUST BE POSTMARKED BY MAY 1</w:t>
      </w:r>
    </w:p>
    <w:sectPr w:rsidR="001B357C" w:rsidRPr="001B357C" w:rsidSect="00981172">
      <w:footerReference w:type="default" r:id="rId9"/>
      <w:pgSz w:w="12240" w:h="15840"/>
      <w:pgMar w:top="540" w:right="81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208" w:rsidRDefault="005B3208" w:rsidP="00545A7D">
      <w:pPr>
        <w:spacing w:after="0" w:line="240" w:lineRule="auto"/>
      </w:pPr>
      <w:r>
        <w:separator/>
      </w:r>
    </w:p>
  </w:endnote>
  <w:endnote w:type="continuationSeparator" w:id="0">
    <w:p w:rsidR="005B3208" w:rsidRDefault="005B3208" w:rsidP="00545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55440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5A7D" w:rsidRDefault="00545A7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320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45A7D" w:rsidRDefault="00545A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208" w:rsidRDefault="005B3208" w:rsidP="00545A7D">
      <w:pPr>
        <w:spacing w:after="0" w:line="240" w:lineRule="auto"/>
      </w:pPr>
      <w:r>
        <w:separator/>
      </w:r>
    </w:p>
  </w:footnote>
  <w:footnote w:type="continuationSeparator" w:id="0">
    <w:p w:rsidR="005B3208" w:rsidRDefault="005B3208" w:rsidP="00545A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066CF"/>
    <w:multiLevelType w:val="hybridMultilevel"/>
    <w:tmpl w:val="8466B618"/>
    <w:lvl w:ilvl="0" w:tplc="C62C024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B23241"/>
    <w:multiLevelType w:val="hybridMultilevel"/>
    <w:tmpl w:val="768A1194"/>
    <w:lvl w:ilvl="0" w:tplc="C70EE8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53451C1"/>
    <w:multiLevelType w:val="hybridMultilevel"/>
    <w:tmpl w:val="FF286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7sN6JQVHgNH94DXeNhOtYrLTFjU=" w:salt="3xASAr4suxFzvYC67uh6K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208"/>
    <w:rsid w:val="00033475"/>
    <w:rsid w:val="000F63CB"/>
    <w:rsid w:val="001B357C"/>
    <w:rsid w:val="00210114"/>
    <w:rsid w:val="0034370C"/>
    <w:rsid w:val="00363154"/>
    <w:rsid w:val="003A0A2D"/>
    <w:rsid w:val="0040090D"/>
    <w:rsid w:val="004927C6"/>
    <w:rsid w:val="00545A7D"/>
    <w:rsid w:val="00583129"/>
    <w:rsid w:val="005B3208"/>
    <w:rsid w:val="007E0795"/>
    <w:rsid w:val="00981172"/>
    <w:rsid w:val="00983D03"/>
    <w:rsid w:val="00B46975"/>
    <w:rsid w:val="00BE0EBE"/>
    <w:rsid w:val="00BE3906"/>
    <w:rsid w:val="00C01A83"/>
    <w:rsid w:val="00D5680C"/>
    <w:rsid w:val="00EE76E9"/>
    <w:rsid w:val="00F5540E"/>
    <w:rsid w:val="00FB13D3"/>
    <w:rsid w:val="00FF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81172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21011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0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1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5A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A7D"/>
  </w:style>
  <w:style w:type="paragraph" w:styleId="Footer">
    <w:name w:val="footer"/>
    <w:basedOn w:val="Normal"/>
    <w:link w:val="FooterChar"/>
    <w:uiPriority w:val="99"/>
    <w:unhideWhenUsed/>
    <w:rsid w:val="00545A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A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81172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21011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0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1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5A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A7D"/>
  </w:style>
  <w:style w:type="paragraph" w:styleId="Footer">
    <w:name w:val="footer"/>
    <w:basedOn w:val="Normal"/>
    <w:link w:val="FooterChar"/>
    <w:uiPriority w:val="99"/>
    <w:unhideWhenUsed/>
    <w:rsid w:val="00545A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A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05817EDFEED4EFE9FB626F6CE203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DE62B-894B-44B8-A93F-4759BF5AAC21}"/>
      </w:docPartPr>
      <w:docPartBody>
        <w:p w:rsidR="00000000" w:rsidRDefault="00933E8B">
          <w:pPr>
            <w:pStyle w:val="405817EDFEED4EFE9FB626F6CE20378E"/>
          </w:pPr>
          <w:r w:rsidRPr="007E0795">
            <w:rPr>
              <w:rStyle w:val="PlaceholderText"/>
            </w:rPr>
            <w:t>Click here to enter text.</w:t>
          </w:r>
        </w:p>
      </w:docPartBody>
    </w:docPart>
    <w:docPart>
      <w:docPartPr>
        <w:name w:val="9B86C62B0498429380AF73EE19554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845A02-6A2E-4115-A7EC-C2D2316872A2}"/>
      </w:docPartPr>
      <w:docPartBody>
        <w:p w:rsidR="00000000" w:rsidRDefault="00933E8B">
          <w:pPr>
            <w:pStyle w:val="9B86C62B0498429380AF73EE195543E6"/>
          </w:pPr>
          <w:r w:rsidRPr="00D52721">
            <w:rPr>
              <w:rStyle w:val="PlaceholderText"/>
            </w:rPr>
            <w:t>Click here to enter text.</w:t>
          </w:r>
        </w:p>
      </w:docPartBody>
    </w:docPart>
    <w:docPart>
      <w:docPartPr>
        <w:name w:val="FABFF26D4FF94913AC7DB81A6573F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F6983-BDD3-41AB-907A-12C784C6B72F}"/>
      </w:docPartPr>
      <w:docPartBody>
        <w:p w:rsidR="00000000" w:rsidRDefault="00933E8B">
          <w:pPr>
            <w:pStyle w:val="FABFF26D4FF94913AC7DB81A6573F027"/>
          </w:pPr>
          <w:r w:rsidRPr="00D52721">
            <w:rPr>
              <w:rStyle w:val="PlaceholderText"/>
            </w:rPr>
            <w:t>Click here to enter text.</w:t>
          </w:r>
        </w:p>
      </w:docPartBody>
    </w:docPart>
    <w:docPart>
      <w:docPartPr>
        <w:name w:val="966E858BAB5E47E88D01DD12BBB201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E7348-8ACF-4C2E-86B2-28002E755D77}"/>
      </w:docPartPr>
      <w:docPartBody>
        <w:p w:rsidR="00000000" w:rsidRDefault="00933E8B">
          <w:pPr>
            <w:pStyle w:val="966E858BAB5E47E88D01DD12BBB2015F"/>
          </w:pPr>
          <w:r w:rsidRPr="00D52721">
            <w:rPr>
              <w:rStyle w:val="PlaceholderText"/>
            </w:rPr>
            <w:t>Click here to enter text.</w:t>
          </w:r>
        </w:p>
      </w:docPartBody>
    </w:docPart>
    <w:docPart>
      <w:docPartPr>
        <w:name w:val="35EA495EDB8D42F0A2DAD7899B342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6EC6C-3F86-4E9F-A2C7-832714A96832}"/>
      </w:docPartPr>
      <w:docPartBody>
        <w:p w:rsidR="00000000" w:rsidRDefault="00933E8B">
          <w:pPr>
            <w:pStyle w:val="35EA495EDB8D42F0A2DAD7899B342D97"/>
          </w:pPr>
          <w:r w:rsidRPr="00D52721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05817EDFEED4EFE9FB626F6CE20378E">
    <w:name w:val="405817EDFEED4EFE9FB626F6CE20378E"/>
  </w:style>
  <w:style w:type="paragraph" w:customStyle="1" w:styleId="9B86C62B0498429380AF73EE195543E6">
    <w:name w:val="9B86C62B0498429380AF73EE195543E6"/>
  </w:style>
  <w:style w:type="paragraph" w:customStyle="1" w:styleId="FABFF26D4FF94913AC7DB81A6573F027">
    <w:name w:val="FABFF26D4FF94913AC7DB81A6573F027"/>
  </w:style>
  <w:style w:type="paragraph" w:customStyle="1" w:styleId="966E858BAB5E47E88D01DD12BBB2015F">
    <w:name w:val="966E858BAB5E47E88D01DD12BBB2015F"/>
  </w:style>
  <w:style w:type="paragraph" w:customStyle="1" w:styleId="35EA495EDB8D42F0A2DAD7899B342D97">
    <w:name w:val="35EA495EDB8D42F0A2DAD7899B342D9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05817EDFEED4EFE9FB626F6CE20378E">
    <w:name w:val="405817EDFEED4EFE9FB626F6CE20378E"/>
  </w:style>
  <w:style w:type="paragraph" w:customStyle="1" w:styleId="9B86C62B0498429380AF73EE195543E6">
    <w:name w:val="9B86C62B0498429380AF73EE195543E6"/>
  </w:style>
  <w:style w:type="paragraph" w:customStyle="1" w:styleId="FABFF26D4FF94913AC7DB81A6573F027">
    <w:name w:val="FABFF26D4FF94913AC7DB81A6573F027"/>
  </w:style>
  <w:style w:type="paragraph" w:customStyle="1" w:styleId="966E858BAB5E47E88D01DD12BBB2015F">
    <w:name w:val="966E858BAB5E47E88D01DD12BBB2015F"/>
  </w:style>
  <w:style w:type="paragraph" w:customStyle="1" w:styleId="35EA495EDB8D42F0A2DAD7899B342D97">
    <w:name w:val="35EA495EDB8D42F0A2DAD7899B342D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4B9A48C6BEE84394D9F392BB6A3EDA" ma:contentTypeVersion="2" ma:contentTypeDescription="Create a new document." ma:contentTypeScope="" ma:versionID="dadfd7b3fd6b6acca612137a36b3861f">
  <xsd:schema xmlns:xsd="http://www.w3.org/2001/XMLSchema" xmlns:xs="http://www.w3.org/2001/XMLSchema" xmlns:p="http://schemas.microsoft.com/office/2006/metadata/properties" xmlns:ns1="http://schemas.microsoft.com/sharepoint/v3" xmlns:ns2="d6b00533-8ea2-40a0-981d-3d6d99f59e3c" targetNamespace="http://schemas.microsoft.com/office/2006/metadata/properties" ma:root="true" ma:fieldsID="e0e1234cfeeec1a1e12ceafd047fb73a" ns1:_="" ns2:_="">
    <xsd:import namespace="http://schemas.microsoft.com/sharepoint/v3"/>
    <xsd:import namespace="d6b00533-8ea2-40a0-981d-3d6d99f59e3c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00533-8ea2-40a0-981d-3d6d99f59e3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7F284ED-75A9-44C3-B271-651AFF756074}"/>
</file>

<file path=customXml/itemProps2.xml><?xml version="1.0" encoding="utf-8"?>
<ds:datastoreItem xmlns:ds="http://schemas.openxmlformats.org/officeDocument/2006/customXml" ds:itemID="{A47C47A4-E903-41EF-BA08-949A515068F5}"/>
</file>

<file path=customXml/itemProps3.xml><?xml version="1.0" encoding="utf-8"?>
<ds:datastoreItem xmlns:ds="http://schemas.openxmlformats.org/officeDocument/2006/customXml" ds:itemID="{771953DB-E314-4EB8-ACD9-6ECBCD1A7141}"/>
</file>

<file path=docProps/app.xml><?xml version="1.0" encoding="utf-8"?>
<Properties xmlns="http://schemas.openxmlformats.org/officeDocument/2006/extended-properties" xmlns:vt="http://schemas.openxmlformats.org/officeDocument/2006/docPropsVTypes">
  <Template>Application for web 1-15 FINAL.dotx</Template>
  <TotalTime>7</TotalTime>
  <Pages>2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Commonwealth of Kentucky</Company>
  <LinksUpToDate>false</LinksUpToDate>
  <CharactersWithSpaces>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nancy.mciver</dc:creator>
  <cp:lastModifiedBy>nancy.mciver</cp:lastModifiedBy>
  <cp:revision>1</cp:revision>
  <cp:lastPrinted>2015-01-21T19:45:00Z</cp:lastPrinted>
  <dcterms:created xsi:type="dcterms:W3CDTF">2015-01-23T16:45:00Z</dcterms:created>
  <dcterms:modified xsi:type="dcterms:W3CDTF">2015-01-23T16:52:00Z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0x010100D04B9A48C6BEE84394D9F392BB6A3EDA</vt:lpwstr>
  </property>
</Properties>
</file>